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F8" w:rsidRPr="000049CA" w:rsidRDefault="00D948F8" w:rsidP="00426AC5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  <w:r w:rsidRPr="000049CA">
        <w:rPr>
          <w:rFonts w:ascii="Times New Roman" w:eastAsia="仿宋_GB2312" w:hAnsi="Times New Roman" w:hint="eastAsia"/>
          <w:sz w:val="28"/>
          <w:szCs w:val="28"/>
        </w:rPr>
        <w:t>附件</w:t>
      </w:r>
      <w:r>
        <w:rPr>
          <w:rFonts w:ascii="宋体" w:hAnsi="宋体" w:cs="宋体"/>
          <w:sz w:val="28"/>
          <w:szCs w:val="28"/>
        </w:rPr>
        <w:t>1</w:t>
      </w:r>
      <w:r w:rsidRPr="000049CA"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D948F8" w:rsidRPr="00F872AC" w:rsidRDefault="00D948F8" w:rsidP="00A7400F">
      <w:pPr>
        <w:rPr>
          <w:rFonts w:eastAsia="仿宋_GB2312"/>
          <w:sz w:val="32"/>
          <w:szCs w:val="32"/>
        </w:rPr>
      </w:pPr>
    </w:p>
    <w:p w:rsidR="00D948F8" w:rsidRPr="00424DF0" w:rsidRDefault="00D948F8" w:rsidP="00A7400F">
      <w:pPr>
        <w:widowControl/>
        <w:adjustRightInd w:val="0"/>
        <w:snapToGrid w:val="0"/>
        <w:spacing w:line="720" w:lineRule="exact"/>
        <w:jc w:val="center"/>
        <w:rPr>
          <w:rFonts w:eastAsia="方正小标宋简体"/>
          <w:color w:val="000000"/>
          <w:kern w:val="0"/>
          <w:sz w:val="32"/>
          <w:szCs w:val="32"/>
        </w:rPr>
      </w:pPr>
      <w:r w:rsidRPr="00424DF0">
        <w:rPr>
          <w:rFonts w:eastAsia="方正小标宋简体" w:hint="eastAsia"/>
          <w:color w:val="000000"/>
          <w:kern w:val="0"/>
          <w:sz w:val="32"/>
          <w:szCs w:val="32"/>
        </w:rPr>
        <w:t>湘潭大学</w:t>
      </w:r>
      <w:r w:rsidRPr="00424DF0">
        <w:rPr>
          <w:rFonts w:eastAsia="方正小标宋简体"/>
          <w:color w:val="000000"/>
          <w:kern w:val="0"/>
          <w:sz w:val="32"/>
          <w:szCs w:val="32"/>
        </w:rPr>
        <w:t>2014</w:t>
      </w:r>
      <w:r w:rsidRPr="00424DF0">
        <w:rPr>
          <w:rFonts w:eastAsia="方正小标宋简体" w:hint="eastAsia"/>
          <w:color w:val="000000"/>
          <w:kern w:val="0"/>
          <w:sz w:val="32"/>
          <w:szCs w:val="32"/>
        </w:rPr>
        <w:t>年度校级大学生创新训练中心立项名单</w:t>
      </w:r>
    </w:p>
    <w:p w:rsidR="00D948F8" w:rsidRPr="00F872AC" w:rsidRDefault="00D948F8" w:rsidP="00A7400F">
      <w:pPr>
        <w:widowControl/>
        <w:spacing w:line="520" w:lineRule="exact"/>
        <w:ind w:firstLine="570"/>
        <w:jc w:val="left"/>
        <w:rPr>
          <w:rFonts w:eastAsia="仿宋_GB2312"/>
          <w:color w:val="000000"/>
          <w:kern w:val="0"/>
          <w:sz w:val="28"/>
          <w:szCs w:val="28"/>
        </w:rPr>
      </w:pP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"/>
        <w:gridCol w:w="1966"/>
        <w:gridCol w:w="1130"/>
        <w:gridCol w:w="3635"/>
        <w:gridCol w:w="1246"/>
      </w:tblGrid>
      <w:tr w:rsidR="00D948F8" w:rsidRPr="00F872AC" w:rsidTr="009915C1">
        <w:trPr>
          <w:trHeight w:val="824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D948F8">
            <w:pPr>
              <w:widowControl/>
              <w:ind w:leftChars="-30" w:left="31680" w:rightChars="-33" w:right="31680" w:firstLine="2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院系部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科类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中心名称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</w:rPr>
              <w:t>负责人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1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lef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商学院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文科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电子商务与移动商务</w:t>
            </w:r>
            <w:r>
              <w:rPr>
                <w:rFonts w:eastAsia="仿宋_GB2312" w:hint="eastAsia"/>
                <w:color w:val="000000"/>
                <w:kern w:val="0"/>
                <w:sz w:val="28"/>
              </w:rPr>
              <w:t>大学生</w:t>
            </w: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刘湘蓉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2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历史系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文科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国际问题与中国共产党历史研究大学生创新训练中心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高鹏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3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大学英语教学部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文科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英语演讲辩论</w:t>
            </w:r>
            <w:r>
              <w:rPr>
                <w:rFonts w:eastAsia="仿宋_GB2312" w:hint="eastAsia"/>
                <w:color w:val="000000"/>
                <w:kern w:val="0"/>
                <w:sz w:val="28"/>
              </w:rPr>
              <w:t>大学生</w:t>
            </w: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</w:rPr>
              <w:t>杨华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4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数学与计算科学学院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理工科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信息处理与高性能计算大学生创新训练中心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</w:rPr>
              <w:t>袁健美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5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物理与光电工程学院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理工科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现代物理测控技术大学生创新训练中心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毛宇亮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6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化学学院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理工科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化学药学类大学生创新训练中心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王学业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7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lef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机械工程学院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理工科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高效过程装备与节能减排大学生创新训练中心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彭德其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8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信息工程学院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理工科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物联网大学生创新训练中心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胡洪波</w:t>
            </w:r>
          </w:p>
        </w:tc>
      </w:tr>
      <w:tr w:rsidR="00D948F8" w:rsidRPr="00F872AC" w:rsidTr="009915C1">
        <w:trPr>
          <w:trHeight w:val="1040"/>
          <w:jc w:val="center"/>
        </w:trPr>
        <w:tc>
          <w:tcPr>
            <w:tcW w:w="698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/>
                <w:color w:val="000000"/>
                <w:kern w:val="0"/>
                <w:sz w:val="28"/>
              </w:rPr>
              <w:t>9</w:t>
            </w:r>
          </w:p>
        </w:tc>
        <w:tc>
          <w:tcPr>
            <w:tcW w:w="196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化工学院</w:t>
            </w:r>
          </w:p>
        </w:tc>
        <w:tc>
          <w:tcPr>
            <w:tcW w:w="1130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F872AC">
              <w:rPr>
                <w:rFonts w:eastAsia="仿宋_GB2312" w:hint="eastAsia"/>
                <w:color w:val="000000"/>
                <w:kern w:val="0"/>
                <w:sz w:val="28"/>
              </w:rPr>
              <w:t>理工科</w:t>
            </w:r>
          </w:p>
        </w:tc>
        <w:tc>
          <w:tcPr>
            <w:tcW w:w="3635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rPr>
                <w:rFonts w:eastAsia="仿宋_GB2312"/>
                <w:color w:val="000000"/>
                <w:kern w:val="0"/>
                <w:sz w:val="28"/>
              </w:rPr>
            </w:pPr>
            <w:r w:rsidRPr="00554D36">
              <w:rPr>
                <w:rFonts w:eastAsia="仿宋_GB2312" w:hint="eastAsia"/>
                <w:color w:val="000000"/>
                <w:kern w:val="0"/>
                <w:sz w:val="28"/>
              </w:rPr>
              <w:t>化工类设计与实践大学生创新训练中心</w:t>
            </w:r>
          </w:p>
        </w:tc>
        <w:tc>
          <w:tcPr>
            <w:tcW w:w="1246" w:type="dxa"/>
            <w:vAlign w:val="center"/>
          </w:tcPr>
          <w:p w:rsidR="00D948F8" w:rsidRPr="00F872AC" w:rsidRDefault="00D948F8" w:rsidP="009915C1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8"/>
              </w:rPr>
            </w:pPr>
            <w:r w:rsidRPr="007B47E4">
              <w:rPr>
                <w:rFonts w:eastAsia="仿宋_GB2312" w:hint="eastAsia"/>
                <w:color w:val="000000"/>
                <w:kern w:val="0"/>
                <w:sz w:val="28"/>
              </w:rPr>
              <w:t>揭嘉</w:t>
            </w:r>
          </w:p>
        </w:tc>
      </w:tr>
    </w:tbl>
    <w:p w:rsidR="00D948F8" w:rsidRPr="000049CA" w:rsidRDefault="00D948F8" w:rsidP="007610E8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</w:p>
    <w:p w:rsidR="00D948F8" w:rsidRPr="000049CA" w:rsidRDefault="00D948F8" w:rsidP="007610E8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</w:p>
    <w:p w:rsidR="00D948F8" w:rsidRDefault="00D948F8" w:rsidP="00A7400F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</w:p>
    <w:p w:rsidR="00D948F8" w:rsidRPr="000049CA" w:rsidRDefault="00D948F8" w:rsidP="00A7400F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  <w:r w:rsidRPr="000049CA">
        <w:rPr>
          <w:rFonts w:ascii="Times New Roman" w:eastAsia="仿宋_GB2312" w:hAnsi="Times New Roman" w:hint="eastAsia"/>
          <w:sz w:val="28"/>
          <w:szCs w:val="28"/>
        </w:rPr>
        <w:t>附件</w:t>
      </w:r>
      <w:r>
        <w:rPr>
          <w:rFonts w:ascii="宋体" w:hAnsi="宋体" w:cs="宋体"/>
          <w:sz w:val="28"/>
          <w:szCs w:val="28"/>
        </w:rPr>
        <w:t>2</w:t>
      </w:r>
      <w:r w:rsidRPr="000049CA"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D948F8" w:rsidRPr="000049CA" w:rsidRDefault="00D948F8" w:rsidP="007610E8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</w:p>
    <w:p w:rsidR="00D948F8" w:rsidRPr="000049CA" w:rsidRDefault="00D948F8" w:rsidP="007610E8">
      <w:pPr>
        <w:adjustRightInd w:val="0"/>
        <w:snapToGrid w:val="0"/>
        <w:jc w:val="center"/>
        <w:rPr>
          <w:rFonts w:ascii="Times New Roman" w:eastAsia="方正大标宋简体" w:hAnsi="Times New Roman"/>
          <w:sz w:val="48"/>
          <w:szCs w:val="28"/>
        </w:rPr>
      </w:pPr>
      <w:r w:rsidRPr="000049CA">
        <w:rPr>
          <w:rFonts w:ascii="Times New Roman" w:eastAsia="方正大标宋简体" w:hAnsi="Times New Roman" w:hint="eastAsia"/>
          <w:sz w:val="48"/>
          <w:szCs w:val="28"/>
        </w:rPr>
        <w:t>湘潭大学校级大学生创新训练中心</w:t>
      </w:r>
    </w:p>
    <w:p w:rsidR="00D948F8" w:rsidRPr="000049CA" w:rsidRDefault="00D948F8" w:rsidP="007610E8">
      <w:pPr>
        <w:adjustRightInd w:val="0"/>
        <w:snapToGrid w:val="0"/>
        <w:jc w:val="center"/>
        <w:rPr>
          <w:rFonts w:ascii="Times New Roman" w:eastAsia="方正大标宋简体" w:hAnsi="Times New Roman"/>
          <w:sz w:val="48"/>
          <w:szCs w:val="28"/>
        </w:rPr>
      </w:pPr>
      <w:r w:rsidRPr="000049CA">
        <w:rPr>
          <w:rFonts w:ascii="Times New Roman" w:eastAsia="方正大标宋简体" w:hAnsi="Times New Roman" w:hint="eastAsia"/>
          <w:sz w:val="48"/>
          <w:szCs w:val="28"/>
        </w:rPr>
        <w:t>项目申报书</w:t>
      </w:r>
    </w:p>
    <w:p w:rsidR="00D948F8" w:rsidRPr="000049CA" w:rsidRDefault="00D948F8" w:rsidP="007610E8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48F8" w:rsidRPr="000049CA" w:rsidRDefault="00D948F8" w:rsidP="007610E8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48F8" w:rsidRPr="000049CA" w:rsidRDefault="00D948F8" w:rsidP="007610E8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48F8" w:rsidRPr="000049CA" w:rsidRDefault="00D948F8" w:rsidP="007610E8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Ind w:w="817" w:type="dxa"/>
        <w:tblLook w:val="00A0"/>
      </w:tblPr>
      <w:tblGrid>
        <w:gridCol w:w="2127"/>
        <w:gridCol w:w="236"/>
        <w:gridCol w:w="5012"/>
      </w:tblGrid>
      <w:tr w:rsidR="00D948F8" w:rsidRPr="00A93CFB" w:rsidTr="00A93CFB">
        <w:trPr>
          <w:trHeight w:val="765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A93CFB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中心名称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bottom w:val="single" w:sz="4" w:space="0" w:color="auto"/>
            </w:tcBorders>
            <w:vAlign w:val="bottom"/>
          </w:tcPr>
          <w:p w:rsidR="00D948F8" w:rsidRPr="00A93CFB" w:rsidRDefault="00D948F8" w:rsidP="00A93CFB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</w:p>
        </w:tc>
      </w:tr>
      <w:tr w:rsidR="00D948F8" w:rsidRPr="00A93CFB" w:rsidTr="00A93CFB">
        <w:trPr>
          <w:trHeight w:val="765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A93CFB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中心负责人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A93CFB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</w:p>
        </w:tc>
      </w:tr>
      <w:tr w:rsidR="00D948F8" w:rsidRPr="00A93CFB" w:rsidTr="00A93CFB">
        <w:trPr>
          <w:trHeight w:val="765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A93CFB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所属专业类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A93CFB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</w:p>
        </w:tc>
      </w:tr>
      <w:tr w:rsidR="00D948F8" w:rsidRPr="00A93CFB" w:rsidTr="00A93CFB">
        <w:trPr>
          <w:trHeight w:val="765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A93CFB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覆盖专业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A93CFB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</w:p>
        </w:tc>
      </w:tr>
      <w:tr w:rsidR="00D948F8" w:rsidRPr="00A93CFB" w:rsidTr="00A93CFB">
        <w:trPr>
          <w:trHeight w:val="765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A93CFB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申报院系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A93CFB">
            <w:pPr>
              <w:jc w:val="right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（公章）</w:t>
            </w:r>
          </w:p>
        </w:tc>
      </w:tr>
      <w:tr w:rsidR="00D948F8" w:rsidRPr="00A93CFB" w:rsidTr="00A93CFB">
        <w:trPr>
          <w:trHeight w:val="765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A93CFB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申报时间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D948F8">
            <w:pPr>
              <w:ind w:leftChars="512" w:lef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D948F8" w:rsidRPr="000049CA" w:rsidRDefault="00D948F8" w:rsidP="007610E8">
      <w:pPr>
        <w:ind w:firstLine="539"/>
        <w:jc w:val="center"/>
        <w:rPr>
          <w:rFonts w:ascii="Times New Roman" w:hAnsi="Times New Roman"/>
          <w:color w:val="000000"/>
          <w:sz w:val="24"/>
        </w:rPr>
      </w:pPr>
    </w:p>
    <w:p w:rsidR="00D948F8" w:rsidRPr="000049CA" w:rsidRDefault="00D948F8" w:rsidP="007610E8">
      <w:pPr>
        <w:ind w:firstLine="539"/>
        <w:rPr>
          <w:rFonts w:ascii="Times New Roman" w:hAnsi="Times New Roman"/>
          <w:color w:val="000000"/>
          <w:sz w:val="28"/>
        </w:rPr>
      </w:pPr>
    </w:p>
    <w:p w:rsidR="00D948F8" w:rsidRPr="000049CA" w:rsidRDefault="00D948F8" w:rsidP="007610E8">
      <w:pPr>
        <w:ind w:firstLine="539"/>
        <w:rPr>
          <w:rFonts w:ascii="Times New Roman" w:hAnsi="Times New Roman"/>
          <w:color w:val="000000"/>
          <w:sz w:val="28"/>
        </w:rPr>
      </w:pPr>
    </w:p>
    <w:p w:rsidR="00D948F8" w:rsidRPr="000049CA" w:rsidRDefault="00D948F8" w:rsidP="007610E8">
      <w:pPr>
        <w:spacing w:line="560" w:lineRule="exact"/>
        <w:jc w:val="center"/>
        <w:rPr>
          <w:rFonts w:ascii="Times New Roman" w:eastAsia="楷体_GB2312" w:hAnsi="Times New Roman"/>
          <w:b/>
          <w:spacing w:val="40"/>
          <w:kern w:val="0"/>
          <w:sz w:val="36"/>
        </w:rPr>
      </w:pPr>
      <w:r w:rsidRPr="000049CA">
        <w:rPr>
          <w:rFonts w:ascii="Times New Roman" w:eastAsia="楷体_GB2312" w:hAnsi="Times New Roman" w:hint="eastAsia"/>
          <w:b/>
          <w:spacing w:val="40"/>
          <w:kern w:val="0"/>
          <w:sz w:val="36"/>
        </w:rPr>
        <w:t>湘潭大学制</w:t>
      </w:r>
    </w:p>
    <w:p w:rsidR="00D948F8" w:rsidRPr="000049CA" w:rsidRDefault="00D948F8" w:rsidP="00AE39EF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0049CA">
        <w:rPr>
          <w:rFonts w:ascii="Times New Roman" w:eastAsia="楷体_GB2312" w:hAnsi="Times New Roman"/>
          <w:b/>
          <w:spacing w:val="40"/>
          <w:kern w:val="0"/>
          <w:sz w:val="36"/>
        </w:rPr>
        <w:br w:type="page"/>
      </w:r>
      <w:r w:rsidRPr="000049CA">
        <w:rPr>
          <w:rFonts w:ascii="Times New Roman" w:hAnsi="Times New Roman" w:hint="eastAsia"/>
          <w:b/>
          <w:sz w:val="32"/>
          <w:szCs w:val="32"/>
        </w:rPr>
        <w:t>一、项目申请单位基本情况</w:t>
      </w:r>
    </w:p>
    <w:tbl>
      <w:tblPr>
        <w:tblW w:w="10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1"/>
        <w:gridCol w:w="1422"/>
        <w:gridCol w:w="466"/>
        <w:gridCol w:w="800"/>
        <w:gridCol w:w="729"/>
        <w:gridCol w:w="921"/>
        <w:gridCol w:w="1260"/>
        <w:gridCol w:w="1800"/>
        <w:gridCol w:w="1260"/>
        <w:gridCol w:w="951"/>
      </w:tblGrid>
      <w:tr w:rsidR="00D948F8" w:rsidRPr="00AE39EF" w:rsidTr="00BF5CEB">
        <w:trPr>
          <w:cantSplit/>
          <w:trHeight w:val="680"/>
          <w:jc w:val="center"/>
        </w:trPr>
        <w:tc>
          <w:tcPr>
            <w:tcW w:w="2409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名称</w:t>
            </w:r>
          </w:p>
        </w:tc>
        <w:tc>
          <w:tcPr>
            <w:tcW w:w="7721" w:type="dxa"/>
            <w:gridSpan w:val="7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val="680"/>
          <w:jc w:val="center"/>
        </w:trPr>
        <w:tc>
          <w:tcPr>
            <w:tcW w:w="2409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所属学院</w:t>
            </w:r>
          </w:p>
        </w:tc>
        <w:tc>
          <w:tcPr>
            <w:tcW w:w="7721" w:type="dxa"/>
            <w:gridSpan w:val="7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hRule="exact" w:val="680"/>
          <w:jc w:val="center"/>
        </w:trPr>
        <w:tc>
          <w:tcPr>
            <w:tcW w:w="521" w:type="dxa"/>
            <w:vMerge w:val="restart"/>
            <w:textDirection w:val="tbRlV"/>
            <w:vAlign w:val="center"/>
          </w:tcPr>
          <w:p w:rsidR="00D948F8" w:rsidRPr="00A97360" w:rsidRDefault="00D948F8" w:rsidP="00AE39EF">
            <w:pPr>
              <w:widowControl/>
              <w:spacing w:before="100" w:beforeAutospacing="1" w:after="100" w:afterAutospacing="1" w:line="300" w:lineRule="exact"/>
              <w:ind w:left="113" w:right="113"/>
              <w:jc w:val="center"/>
              <w:rPr>
                <w:rFonts w:ascii="Times New Roman" w:eastAsia="仿宋_GB2312" w:hAnsi="Times New Roman"/>
                <w:color w:val="000000"/>
                <w:spacing w:val="100"/>
                <w:kern w:val="0"/>
                <w:sz w:val="24"/>
                <w:szCs w:val="24"/>
              </w:rPr>
            </w:pPr>
            <w:r w:rsidRPr="00A97360">
              <w:rPr>
                <w:rFonts w:ascii="Times New Roman" w:eastAsia="仿宋_GB2312" w:hAnsi="Times New Roman" w:hint="eastAsia"/>
                <w:color w:val="000000"/>
                <w:spacing w:val="100"/>
                <w:kern w:val="0"/>
                <w:sz w:val="24"/>
                <w:szCs w:val="24"/>
              </w:rPr>
              <w:t>项目负责人信息</w:t>
            </w:r>
          </w:p>
        </w:tc>
        <w:tc>
          <w:tcPr>
            <w:tcW w:w="1422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姓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  <w:t xml:space="preserve">    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名</w:t>
            </w:r>
          </w:p>
        </w:tc>
        <w:tc>
          <w:tcPr>
            <w:tcW w:w="1266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性别</w:t>
            </w:r>
          </w:p>
        </w:tc>
        <w:tc>
          <w:tcPr>
            <w:tcW w:w="921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出生年月</w:t>
            </w:r>
          </w:p>
        </w:tc>
        <w:tc>
          <w:tcPr>
            <w:tcW w:w="180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民族</w:t>
            </w:r>
          </w:p>
        </w:tc>
        <w:tc>
          <w:tcPr>
            <w:tcW w:w="951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hRule="exact" w:val="680"/>
          <w:jc w:val="center"/>
        </w:trPr>
        <w:tc>
          <w:tcPr>
            <w:tcW w:w="521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Times New Roman" w:eastAsia="仿宋_GB2312" w:hAnsi="Times New Roman"/>
                <w:color w:val="000000"/>
                <w:spacing w:val="-16"/>
                <w:kern w:val="0"/>
                <w:sz w:val="24"/>
                <w:szCs w:val="24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专业技术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  <w:br/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职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  <w:t xml:space="preserve">    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务</w:t>
            </w:r>
          </w:p>
        </w:tc>
        <w:tc>
          <w:tcPr>
            <w:tcW w:w="1266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学位</w:t>
            </w:r>
          </w:p>
        </w:tc>
        <w:tc>
          <w:tcPr>
            <w:tcW w:w="921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4011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hRule="exact" w:val="680"/>
          <w:jc w:val="center"/>
        </w:trPr>
        <w:tc>
          <w:tcPr>
            <w:tcW w:w="521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通讯地址</w:t>
            </w:r>
          </w:p>
        </w:tc>
        <w:tc>
          <w:tcPr>
            <w:tcW w:w="4176" w:type="dxa"/>
            <w:gridSpan w:val="5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邮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  <w:t xml:space="preserve">   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编</w:t>
            </w:r>
          </w:p>
        </w:tc>
        <w:tc>
          <w:tcPr>
            <w:tcW w:w="2211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hRule="exact" w:val="680"/>
          <w:jc w:val="center"/>
        </w:trPr>
        <w:tc>
          <w:tcPr>
            <w:tcW w:w="521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电子邮箱</w:t>
            </w:r>
          </w:p>
        </w:tc>
        <w:tc>
          <w:tcPr>
            <w:tcW w:w="4176" w:type="dxa"/>
            <w:gridSpan w:val="5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联系电话</w:t>
            </w:r>
          </w:p>
        </w:tc>
        <w:tc>
          <w:tcPr>
            <w:tcW w:w="2211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val="4171"/>
          <w:jc w:val="center"/>
        </w:trPr>
        <w:tc>
          <w:tcPr>
            <w:tcW w:w="521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D948F8" w:rsidRPr="00AE39EF" w:rsidRDefault="00D948F8" w:rsidP="005673E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教学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实践创新主要成果</w:t>
            </w:r>
          </w:p>
        </w:tc>
        <w:tc>
          <w:tcPr>
            <w:tcW w:w="8187" w:type="dxa"/>
            <w:gridSpan w:val="8"/>
          </w:tcPr>
          <w:p w:rsidR="00D948F8" w:rsidRPr="00AE39EF" w:rsidRDefault="00D948F8" w:rsidP="005673E5">
            <w:pPr>
              <w:spacing w:line="300" w:lineRule="exact"/>
              <w:rPr>
                <w:rFonts w:ascii="Times New Roman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（指导学生参加学科竞赛、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大学生创新创业训练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项目等）</w:t>
            </w:r>
          </w:p>
        </w:tc>
      </w:tr>
      <w:tr w:rsidR="00D948F8" w:rsidRPr="00AE39EF" w:rsidTr="00BF5CEB">
        <w:trPr>
          <w:cantSplit/>
          <w:trHeight w:val="5222"/>
          <w:jc w:val="center"/>
        </w:trPr>
        <w:tc>
          <w:tcPr>
            <w:tcW w:w="521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D948F8" w:rsidRPr="00AE39EF" w:rsidRDefault="00D948F8" w:rsidP="005673E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教学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改革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  <w:br/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主要成果</w:t>
            </w:r>
          </w:p>
        </w:tc>
        <w:tc>
          <w:tcPr>
            <w:tcW w:w="8187" w:type="dxa"/>
            <w:gridSpan w:val="8"/>
          </w:tcPr>
          <w:p w:rsidR="00D948F8" w:rsidRPr="00AE39EF" w:rsidRDefault="00D948F8" w:rsidP="00AE39E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</w:tbl>
    <w:p w:rsidR="00D948F8" w:rsidRPr="00AE39EF" w:rsidRDefault="00D948F8" w:rsidP="00AE39EF">
      <w:pPr>
        <w:rPr>
          <w:rFonts w:ascii="Times New Roman" w:hAnsi="Times New Roman"/>
        </w:rPr>
      </w:pPr>
      <w:r w:rsidRPr="00AE39EF">
        <w:rPr>
          <w:rFonts w:ascii="Times New Roman" w:hAnsi="Times New Roman"/>
        </w:rPr>
        <w:br w:type="page"/>
      </w:r>
    </w:p>
    <w:tbl>
      <w:tblPr>
        <w:tblW w:w="10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08"/>
        <w:gridCol w:w="1071"/>
        <w:gridCol w:w="745"/>
        <w:gridCol w:w="746"/>
        <w:gridCol w:w="746"/>
        <w:gridCol w:w="746"/>
        <w:gridCol w:w="733"/>
        <w:gridCol w:w="12"/>
        <w:gridCol w:w="746"/>
        <w:gridCol w:w="746"/>
        <w:gridCol w:w="747"/>
        <w:gridCol w:w="720"/>
        <w:gridCol w:w="964"/>
      </w:tblGrid>
      <w:tr w:rsidR="00D948F8" w:rsidRPr="00AE39EF" w:rsidTr="00BF5CEB">
        <w:trPr>
          <w:cantSplit/>
          <w:trHeight w:val="617"/>
          <w:jc w:val="center"/>
        </w:trPr>
        <w:tc>
          <w:tcPr>
            <w:tcW w:w="1408" w:type="dxa"/>
            <w:vMerge w:val="restart"/>
            <w:vAlign w:val="center"/>
          </w:tcPr>
          <w:p w:rsidR="00D948F8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指导教师</w:t>
            </w:r>
          </w:p>
          <w:p w:rsidR="00D948F8" w:rsidRPr="00AE39EF" w:rsidRDefault="00D948F8" w:rsidP="00D67CC5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人员结构</w:t>
            </w:r>
          </w:p>
        </w:tc>
        <w:tc>
          <w:tcPr>
            <w:tcW w:w="1071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745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正高级</w:t>
            </w: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副高级</w:t>
            </w: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中级</w:t>
            </w: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其它</w:t>
            </w:r>
          </w:p>
        </w:tc>
        <w:tc>
          <w:tcPr>
            <w:tcW w:w="745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学士</w:t>
            </w:r>
          </w:p>
        </w:tc>
        <w:tc>
          <w:tcPr>
            <w:tcW w:w="747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其它</w:t>
            </w:r>
          </w:p>
        </w:tc>
        <w:tc>
          <w:tcPr>
            <w:tcW w:w="720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总人数</w:t>
            </w:r>
          </w:p>
        </w:tc>
        <w:tc>
          <w:tcPr>
            <w:tcW w:w="964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平均年龄</w:t>
            </w:r>
          </w:p>
        </w:tc>
      </w:tr>
      <w:tr w:rsidR="00D948F8" w:rsidRPr="00AE39EF" w:rsidTr="00BF5CEB">
        <w:trPr>
          <w:cantSplit/>
          <w:trHeight w:val="617"/>
          <w:jc w:val="center"/>
        </w:trPr>
        <w:tc>
          <w:tcPr>
            <w:tcW w:w="1408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人数</w:t>
            </w:r>
          </w:p>
        </w:tc>
        <w:tc>
          <w:tcPr>
            <w:tcW w:w="745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val="617"/>
          <w:jc w:val="center"/>
        </w:trPr>
        <w:tc>
          <w:tcPr>
            <w:tcW w:w="1408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占总人数比例</w:t>
            </w:r>
          </w:p>
        </w:tc>
        <w:tc>
          <w:tcPr>
            <w:tcW w:w="745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6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D948F8" w:rsidRPr="00AE39EF" w:rsidTr="00BF5CEB">
        <w:trPr>
          <w:cantSplit/>
          <w:trHeight w:val="567"/>
          <w:jc w:val="center"/>
        </w:trPr>
        <w:tc>
          <w:tcPr>
            <w:tcW w:w="1408" w:type="dxa"/>
            <w:vMerge w:val="restart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环境条件</w:t>
            </w:r>
          </w:p>
        </w:tc>
        <w:tc>
          <w:tcPr>
            <w:tcW w:w="2562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专用场地地点</w:t>
            </w:r>
          </w:p>
        </w:tc>
        <w:tc>
          <w:tcPr>
            <w:tcW w:w="2225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  <w:tc>
          <w:tcPr>
            <w:tcW w:w="2251" w:type="dxa"/>
            <w:gridSpan w:val="4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专用场地面积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（</w:t>
            </w:r>
            <w:r w:rsidRPr="00AE39EF">
              <w:rPr>
                <w:rFonts w:ascii="Times New Roman" w:hAnsi="Times New Roman" w:hint="eastAsia"/>
                <w:color w:val="000000"/>
                <w:kern w:val="0"/>
                <w:sz w:val="24"/>
                <w:szCs w:val="18"/>
              </w:rPr>
              <w:t>㎡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）</w:t>
            </w:r>
          </w:p>
        </w:tc>
        <w:tc>
          <w:tcPr>
            <w:tcW w:w="1684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</w:tr>
      <w:tr w:rsidR="00D948F8" w:rsidRPr="00AE39EF" w:rsidTr="00BF5CEB">
        <w:trPr>
          <w:cantSplit/>
          <w:trHeight w:val="567"/>
          <w:jc w:val="center"/>
        </w:trPr>
        <w:tc>
          <w:tcPr>
            <w:tcW w:w="1408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562" w:type="dxa"/>
            <w:gridSpan w:val="3"/>
            <w:vAlign w:val="center"/>
          </w:tcPr>
          <w:p w:rsidR="00D948F8" w:rsidRPr="00AE39EF" w:rsidRDefault="00D948F8" w:rsidP="00AE39EF">
            <w:pPr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专用设备台套数</w:t>
            </w:r>
          </w:p>
        </w:tc>
        <w:tc>
          <w:tcPr>
            <w:tcW w:w="2225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  <w:tc>
          <w:tcPr>
            <w:tcW w:w="2251" w:type="dxa"/>
            <w:gridSpan w:val="4"/>
            <w:vAlign w:val="center"/>
          </w:tcPr>
          <w:p w:rsidR="00D948F8" w:rsidRPr="00AE39EF" w:rsidRDefault="00D948F8" w:rsidP="00AE39EF">
            <w:pPr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专用设备总值（万元）</w:t>
            </w:r>
          </w:p>
        </w:tc>
        <w:tc>
          <w:tcPr>
            <w:tcW w:w="1684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</w:tr>
      <w:tr w:rsidR="00D948F8" w:rsidRPr="00AE39EF" w:rsidTr="00BF5CEB">
        <w:trPr>
          <w:cantSplit/>
          <w:trHeight w:val="567"/>
          <w:jc w:val="center"/>
        </w:trPr>
        <w:tc>
          <w:tcPr>
            <w:tcW w:w="1408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562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共享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使用面积（</w:t>
            </w:r>
            <w:r w:rsidRPr="00AE39EF">
              <w:rPr>
                <w:rFonts w:ascii="Times New Roman" w:hAnsi="Times New Roman" w:hint="eastAsia"/>
                <w:color w:val="000000"/>
                <w:kern w:val="0"/>
                <w:sz w:val="24"/>
                <w:szCs w:val="18"/>
              </w:rPr>
              <w:t>㎡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）</w:t>
            </w:r>
          </w:p>
        </w:tc>
        <w:tc>
          <w:tcPr>
            <w:tcW w:w="2225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  <w:tc>
          <w:tcPr>
            <w:tcW w:w="2251" w:type="dxa"/>
            <w:gridSpan w:val="4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可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接待学生数</w:t>
            </w:r>
          </w:p>
        </w:tc>
        <w:tc>
          <w:tcPr>
            <w:tcW w:w="1684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</w:tr>
      <w:tr w:rsidR="00D948F8" w:rsidRPr="00AE39EF" w:rsidTr="00BF5CEB">
        <w:trPr>
          <w:cantSplit/>
          <w:trHeight w:val="567"/>
          <w:jc w:val="center"/>
        </w:trPr>
        <w:tc>
          <w:tcPr>
            <w:tcW w:w="1408" w:type="dxa"/>
            <w:vMerge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2562" w:type="dxa"/>
            <w:gridSpan w:val="3"/>
            <w:vAlign w:val="center"/>
          </w:tcPr>
          <w:p w:rsidR="00D948F8" w:rsidRPr="00AE39EF" w:rsidRDefault="00D948F8" w:rsidP="00AE39EF">
            <w:pPr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pacing w:val="-12"/>
                <w:kern w:val="0"/>
                <w:sz w:val="24"/>
                <w:szCs w:val="24"/>
              </w:rPr>
              <w:t>共享</w:t>
            </w:r>
            <w:r w:rsidRPr="00AE39EF">
              <w:rPr>
                <w:rFonts w:ascii="Times New Roman" w:eastAsia="仿宋_GB2312" w:hAnsi="Times New Roman" w:hint="eastAsia"/>
                <w:color w:val="000000"/>
                <w:spacing w:val="-12"/>
                <w:kern w:val="0"/>
                <w:sz w:val="24"/>
                <w:szCs w:val="24"/>
              </w:rPr>
              <w:t>设备台件数</w:t>
            </w:r>
          </w:p>
        </w:tc>
        <w:tc>
          <w:tcPr>
            <w:tcW w:w="2225" w:type="dxa"/>
            <w:gridSpan w:val="3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  <w:tc>
          <w:tcPr>
            <w:tcW w:w="2251" w:type="dxa"/>
            <w:gridSpan w:val="4"/>
            <w:vAlign w:val="center"/>
          </w:tcPr>
          <w:p w:rsidR="00D948F8" w:rsidRPr="00AE39EF" w:rsidRDefault="00D948F8" w:rsidP="00AE39EF">
            <w:pPr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共享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设备总值（万元）</w:t>
            </w:r>
          </w:p>
        </w:tc>
        <w:tc>
          <w:tcPr>
            <w:tcW w:w="1684" w:type="dxa"/>
            <w:gridSpan w:val="2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  <w:shd w:val="pct15" w:color="auto" w:fill="FFFFFF"/>
              </w:rPr>
            </w:pPr>
          </w:p>
        </w:tc>
      </w:tr>
      <w:tr w:rsidR="00D948F8" w:rsidRPr="00AE39EF" w:rsidTr="00BF5CEB">
        <w:trPr>
          <w:cantSplit/>
          <w:trHeight w:val="9300"/>
          <w:jc w:val="center"/>
        </w:trPr>
        <w:tc>
          <w:tcPr>
            <w:tcW w:w="1408" w:type="dxa"/>
            <w:vAlign w:val="center"/>
          </w:tcPr>
          <w:p w:rsidR="00D948F8" w:rsidRPr="00AE39EF" w:rsidRDefault="00D948F8" w:rsidP="00AE39E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近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三</w:t>
            </w:r>
            <w:r w:rsidRPr="00AE39EF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年</w:t>
            </w:r>
          </w:p>
          <w:p w:rsidR="00D948F8" w:rsidRPr="00AE39EF" w:rsidRDefault="00D948F8" w:rsidP="00AE39E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学生创新</w:t>
            </w:r>
          </w:p>
          <w:p w:rsidR="00D948F8" w:rsidRPr="00AE39EF" w:rsidRDefault="00D948F8" w:rsidP="00AE39EF">
            <w:pPr>
              <w:spacing w:before="100" w:beforeAutospacing="1" w:after="100" w:afterAutospacing="1" w:line="30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AE39E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主要成果</w:t>
            </w:r>
          </w:p>
        </w:tc>
        <w:tc>
          <w:tcPr>
            <w:tcW w:w="8722" w:type="dxa"/>
            <w:gridSpan w:val="12"/>
          </w:tcPr>
          <w:p w:rsidR="00D948F8" w:rsidRPr="000049CA" w:rsidRDefault="00D948F8" w:rsidP="00D948F8">
            <w:pPr>
              <w:widowControl/>
              <w:spacing w:before="100" w:beforeAutospacing="1" w:after="100" w:afterAutospacing="1" w:line="40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包含学科竞赛、大学生创新创业训练项目及其它成果：</w:t>
            </w:r>
          </w:p>
          <w:p w:rsidR="00D948F8" w:rsidRPr="00AE39EF" w:rsidRDefault="00D948F8" w:rsidP="00D948F8">
            <w:pPr>
              <w:spacing w:before="100" w:beforeAutospacing="1" w:after="100" w:afterAutospacing="1" w:line="40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（此处填汇总数据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并列清单</w:t>
            </w: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）</w:t>
            </w:r>
          </w:p>
        </w:tc>
      </w:tr>
      <w:tr w:rsidR="00D948F8" w:rsidRPr="000049CA" w:rsidTr="00BF5CEB">
        <w:trPr>
          <w:cantSplit/>
          <w:trHeight w:val="6500"/>
          <w:jc w:val="center"/>
        </w:trPr>
        <w:tc>
          <w:tcPr>
            <w:tcW w:w="1408" w:type="dxa"/>
            <w:vAlign w:val="center"/>
          </w:tcPr>
          <w:p w:rsidR="00D948F8" w:rsidRPr="000049CA" w:rsidRDefault="00D948F8" w:rsidP="00AE39E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近</w:t>
            </w:r>
            <w:r w:rsidRPr="000049CA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三</w:t>
            </w:r>
            <w:r w:rsidRPr="000049CA"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年</w:t>
            </w:r>
          </w:p>
          <w:p w:rsidR="00D948F8" w:rsidRPr="000049CA" w:rsidRDefault="00D948F8" w:rsidP="00AE39E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指导教师</w:t>
            </w:r>
          </w:p>
          <w:p w:rsidR="00D948F8" w:rsidRPr="000049CA" w:rsidRDefault="00D948F8" w:rsidP="00AE39E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教学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改革</w:t>
            </w:r>
          </w:p>
          <w:p w:rsidR="00D948F8" w:rsidRPr="000049CA" w:rsidRDefault="00D948F8" w:rsidP="00AE39E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主要成果</w:t>
            </w:r>
          </w:p>
        </w:tc>
        <w:tc>
          <w:tcPr>
            <w:tcW w:w="8722" w:type="dxa"/>
            <w:gridSpan w:val="12"/>
          </w:tcPr>
          <w:p w:rsidR="00D948F8" w:rsidRPr="000049CA" w:rsidRDefault="00D948F8" w:rsidP="00D948F8">
            <w:pPr>
              <w:widowControl/>
              <w:spacing w:before="100" w:beforeAutospacing="1" w:after="100" w:afterAutospacing="1" w:line="40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kern w:val="0"/>
                <w:sz w:val="24"/>
                <w:szCs w:val="18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（此处填汇总数据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并列清单</w:t>
            </w: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18"/>
              </w:rPr>
              <w:t>）</w:t>
            </w: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AE39EF">
        <w:rPr>
          <w:rFonts w:ascii="Times New Roman" w:hAnsi="Times New Roman" w:hint="eastAsia"/>
          <w:b/>
          <w:sz w:val="32"/>
          <w:szCs w:val="32"/>
        </w:rPr>
        <w:t>二、</w:t>
      </w:r>
      <w:r>
        <w:rPr>
          <w:rFonts w:ascii="Times New Roman" w:hAnsi="Times New Roman" w:hint="eastAsia"/>
          <w:b/>
          <w:sz w:val="32"/>
          <w:szCs w:val="32"/>
        </w:rPr>
        <w:t>指导</w:t>
      </w:r>
      <w:r w:rsidRPr="000049CA">
        <w:rPr>
          <w:rFonts w:ascii="Times New Roman" w:hAnsi="Times New Roman" w:hint="eastAsia"/>
          <w:b/>
          <w:sz w:val="32"/>
          <w:szCs w:val="32"/>
        </w:rPr>
        <w:t>教师</w:t>
      </w:r>
      <w:r w:rsidRPr="00AE39EF">
        <w:rPr>
          <w:rFonts w:ascii="Times New Roman" w:hAnsi="Times New Roman" w:hint="eastAsia"/>
          <w:b/>
          <w:sz w:val="32"/>
          <w:szCs w:val="32"/>
        </w:rPr>
        <w:t>情况</w:t>
      </w:r>
    </w:p>
    <w:tbl>
      <w:tblPr>
        <w:tblW w:w="10165" w:type="dxa"/>
        <w:jc w:val="center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1"/>
        <w:gridCol w:w="1103"/>
        <w:gridCol w:w="717"/>
        <w:gridCol w:w="959"/>
        <w:gridCol w:w="1080"/>
        <w:gridCol w:w="1580"/>
        <w:gridCol w:w="1440"/>
        <w:gridCol w:w="1367"/>
        <w:gridCol w:w="1158"/>
      </w:tblGrid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姓</w:t>
            </w:r>
            <w:r w:rsidRPr="000049CA"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 xml:space="preserve"> </w:t>
            </w: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D948F8">
            <w:pPr>
              <w:snapToGrid w:val="0"/>
              <w:spacing w:line="340" w:lineRule="exact"/>
              <w:ind w:left="31680" w:hangingChars="51" w:firstLine="3168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sz w:val="24"/>
              </w:rPr>
              <w:t>年龄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D948F8">
            <w:pPr>
              <w:snapToGrid w:val="0"/>
              <w:spacing w:line="340" w:lineRule="exact"/>
              <w:ind w:left="31680" w:hangingChars="51" w:firstLine="3168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sz w:val="24"/>
              </w:rPr>
              <w:t>学历</w:t>
            </w: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专业领域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承担的工作</w:t>
            </w: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sz w:val="24"/>
              </w:rPr>
              <w:t>专职</w:t>
            </w:r>
            <w:r w:rsidRPr="000049CA">
              <w:rPr>
                <w:rFonts w:ascii="Times New Roman" w:eastAsia="仿宋_GB2312" w:hAnsi="Times New Roman"/>
                <w:color w:val="000000"/>
                <w:sz w:val="24"/>
              </w:rPr>
              <w:t>/</w:t>
            </w:r>
            <w:r w:rsidRPr="000049CA">
              <w:rPr>
                <w:rFonts w:ascii="Times New Roman" w:eastAsia="仿宋_GB2312" w:hAnsi="Times New Roman" w:hint="eastAsia"/>
                <w:color w:val="000000"/>
                <w:sz w:val="24"/>
              </w:rPr>
              <w:t>兼职</w:t>
            </w: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0049CA">
              <w:rPr>
                <w:rFonts w:ascii="Times New Roman" w:eastAsia="仿宋_GB2312" w:hAnsi="Times New Roman" w:hint="eastAsia"/>
                <w:color w:val="000000"/>
                <w:sz w:val="24"/>
              </w:rPr>
              <w:t>备注</w:t>
            </w: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948F8" w:rsidRPr="000049CA" w:rsidTr="00BF5CEB">
        <w:trPr>
          <w:trHeight w:val="585"/>
          <w:jc w:val="center"/>
        </w:trPr>
        <w:tc>
          <w:tcPr>
            <w:tcW w:w="761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17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80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58" w:type="dxa"/>
            <w:tcMar>
              <w:left w:w="28" w:type="dxa"/>
              <w:right w:w="28" w:type="dxa"/>
            </w:tcMar>
            <w:vAlign w:val="center"/>
          </w:tcPr>
          <w:p w:rsidR="00D948F8" w:rsidRPr="000049CA" w:rsidRDefault="00D948F8" w:rsidP="000049CA">
            <w:pPr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</w:tbl>
    <w:p w:rsidR="00D948F8" w:rsidRPr="00AE39EF" w:rsidRDefault="00D948F8" w:rsidP="00D948F8">
      <w:pPr>
        <w:spacing w:line="620" w:lineRule="exact"/>
        <w:ind w:firstLineChars="200" w:firstLine="31680"/>
        <w:rPr>
          <w:rFonts w:ascii="Times New Roman" w:hAnsi="Times New Roman"/>
          <w:b/>
          <w:sz w:val="28"/>
          <w:szCs w:val="28"/>
        </w:rPr>
      </w:pPr>
    </w:p>
    <w:p w:rsidR="00D948F8" w:rsidRPr="00AE39EF" w:rsidRDefault="00D948F8" w:rsidP="005673E5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AE39EF">
        <w:rPr>
          <w:rFonts w:ascii="Times New Roman" w:hAnsi="Times New Roman"/>
          <w:b/>
          <w:sz w:val="28"/>
          <w:szCs w:val="28"/>
        </w:rPr>
        <w:br w:type="page"/>
      </w:r>
      <w:r w:rsidRPr="00AE39EF">
        <w:rPr>
          <w:rFonts w:ascii="Times New Roman" w:hAnsi="Times New Roman" w:hint="eastAsia"/>
          <w:b/>
          <w:sz w:val="32"/>
          <w:szCs w:val="32"/>
        </w:rPr>
        <w:t>三、</w:t>
      </w:r>
      <w:r>
        <w:rPr>
          <w:rFonts w:ascii="Times New Roman" w:hAnsi="Times New Roman" w:hint="eastAsia"/>
          <w:b/>
          <w:sz w:val="32"/>
          <w:szCs w:val="32"/>
        </w:rPr>
        <w:t>申报中心现有基础及特色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D948F8" w:rsidRPr="00AE39EF" w:rsidTr="00BF5CEB">
        <w:trPr>
          <w:trHeight w:val="13285"/>
          <w:jc w:val="center"/>
        </w:trPr>
        <w:tc>
          <w:tcPr>
            <w:tcW w:w="9659" w:type="dxa"/>
          </w:tcPr>
          <w:p w:rsidR="00D948F8" w:rsidRPr="00AE39EF" w:rsidRDefault="00D948F8" w:rsidP="000317FD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  <w:p w:rsidR="00D948F8" w:rsidRPr="00AE39EF" w:rsidRDefault="00D948F8" w:rsidP="000317FD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  <w:p w:rsidR="00D948F8" w:rsidRPr="00AE39EF" w:rsidRDefault="00D948F8" w:rsidP="000317FD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 w:hint="eastAsia"/>
          <w:b/>
          <w:sz w:val="32"/>
          <w:szCs w:val="32"/>
        </w:rPr>
        <w:t>四</w:t>
      </w:r>
      <w:r w:rsidRPr="00AE39EF">
        <w:rPr>
          <w:rFonts w:ascii="Times New Roman" w:hAnsi="Times New Roman" w:hint="eastAsia"/>
          <w:b/>
          <w:sz w:val="32"/>
          <w:szCs w:val="32"/>
        </w:rPr>
        <w:t>、项目建设目标及方案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D948F8" w:rsidRPr="00AE39EF" w:rsidTr="00BF5CEB">
        <w:trPr>
          <w:trHeight w:val="13285"/>
          <w:jc w:val="center"/>
        </w:trPr>
        <w:tc>
          <w:tcPr>
            <w:tcW w:w="9659" w:type="dxa"/>
          </w:tcPr>
          <w:p w:rsidR="00D948F8" w:rsidRPr="00AE39EF" w:rsidRDefault="00D948F8" w:rsidP="00AE39EF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  <w:p w:rsidR="00D948F8" w:rsidRPr="00AE39EF" w:rsidRDefault="00D948F8" w:rsidP="00AE39EF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  <w:p w:rsidR="00D948F8" w:rsidRPr="00AE39EF" w:rsidRDefault="00D948F8" w:rsidP="00AE39EF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五</w:t>
      </w:r>
      <w:r w:rsidRPr="00AE39EF">
        <w:rPr>
          <w:rFonts w:ascii="Times New Roman" w:hAnsi="Times New Roman" w:hint="eastAsia"/>
          <w:b/>
          <w:sz w:val="32"/>
          <w:szCs w:val="32"/>
        </w:rPr>
        <w:t>、预期</w:t>
      </w:r>
      <w:r>
        <w:rPr>
          <w:rFonts w:ascii="Times New Roman" w:hAnsi="Times New Roman" w:hint="eastAsia"/>
          <w:b/>
          <w:sz w:val="32"/>
          <w:szCs w:val="32"/>
        </w:rPr>
        <w:t>建设成效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464"/>
      </w:tblGrid>
      <w:tr w:rsidR="00D948F8" w:rsidRPr="00AE39EF" w:rsidTr="00BF5CEB">
        <w:trPr>
          <w:trHeight w:val="7170"/>
          <w:jc w:val="center"/>
        </w:trPr>
        <w:tc>
          <w:tcPr>
            <w:tcW w:w="9464" w:type="dxa"/>
          </w:tcPr>
          <w:p w:rsidR="00D948F8" w:rsidRPr="00AE39EF" w:rsidRDefault="00D948F8" w:rsidP="00AE39EF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六</w:t>
      </w:r>
      <w:r w:rsidRPr="00AE39EF">
        <w:rPr>
          <w:rFonts w:ascii="Times New Roman" w:hAnsi="Times New Roman" w:hint="eastAsia"/>
          <w:b/>
          <w:sz w:val="32"/>
          <w:szCs w:val="32"/>
        </w:rPr>
        <w:t>、进度安排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D948F8" w:rsidRPr="00AE39EF" w:rsidTr="00BF5CEB">
        <w:trPr>
          <w:trHeight w:val="5884"/>
          <w:jc w:val="center"/>
        </w:trPr>
        <w:tc>
          <w:tcPr>
            <w:tcW w:w="9582" w:type="dxa"/>
          </w:tcPr>
          <w:p w:rsidR="00D948F8" w:rsidRPr="00AE39EF" w:rsidRDefault="00D948F8" w:rsidP="00D948F8">
            <w:pPr>
              <w:spacing w:before="100" w:beforeAutospacing="1" w:after="100" w:afterAutospacing="1"/>
              <w:ind w:firstLineChars="200" w:firstLine="31680"/>
              <w:rPr>
                <w:rFonts w:ascii="Times New Roman" w:hAnsi="Times New Roman"/>
                <w:b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项目建设期限一般为</w:t>
            </w:r>
            <w:r>
              <w:rPr>
                <w:rFonts w:ascii="Times New Roman" w:eastAsia="仿宋_GB2312" w:hAnsi="Times New Roman" w:hint="eastAsia"/>
                <w:sz w:val="24"/>
              </w:rPr>
              <w:t>四</w:t>
            </w:r>
            <w:r w:rsidRPr="00AE39EF">
              <w:rPr>
                <w:rFonts w:ascii="Times New Roman" w:eastAsia="仿宋_GB2312" w:hAnsi="Times New Roman" w:hint="eastAsia"/>
                <w:sz w:val="24"/>
              </w:rPr>
              <w:t>年。</w:t>
            </w: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七</w:t>
      </w:r>
      <w:r w:rsidRPr="00AE39EF">
        <w:rPr>
          <w:rFonts w:ascii="Times New Roman" w:hAnsi="Times New Roman" w:hint="eastAsia"/>
          <w:b/>
          <w:sz w:val="32"/>
          <w:szCs w:val="32"/>
        </w:rPr>
        <w:t>、经费使用计划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60"/>
        <w:gridCol w:w="1260"/>
        <w:gridCol w:w="4564"/>
      </w:tblGrid>
      <w:tr w:rsidR="00D948F8" w:rsidRPr="00AE39EF" w:rsidTr="00E93F42">
        <w:trPr>
          <w:trHeight w:val="601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计划支出项目</w:t>
            </w: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金额</w:t>
            </w:r>
            <w:r w:rsidRPr="00AE39EF">
              <w:rPr>
                <w:rFonts w:ascii="Times New Roman" w:eastAsia="仿宋_GB2312" w:hAnsi="Times New Roman"/>
                <w:sz w:val="24"/>
              </w:rPr>
              <w:t>(</w:t>
            </w:r>
            <w:r w:rsidRPr="00AE39EF">
              <w:rPr>
                <w:rFonts w:ascii="Times New Roman" w:eastAsia="仿宋_GB2312" w:hAnsi="Times New Roman" w:hint="eastAsia"/>
                <w:sz w:val="24"/>
              </w:rPr>
              <w:t>元</w:t>
            </w:r>
            <w:r w:rsidRPr="00AE39EF">
              <w:rPr>
                <w:rFonts w:ascii="Times New Roman" w:eastAsia="仿宋_GB2312" w:hAnsi="Times New Roman"/>
                <w:sz w:val="24"/>
              </w:rPr>
              <w:t>)</w:t>
            </w: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支出根据及理由</w:t>
            </w: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E93F42">
        <w:trPr>
          <w:trHeight w:hRule="exact" w:val="567"/>
          <w:jc w:val="center"/>
        </w:trPr>
        <w:tc>
          <w:tcPr>
            <w:tcW w:w="3780" w:type="dxa"/>
            <w:gridSpan w:val="2"/>
            <w:vAlign w:val="center"/>
          </w:tcPr>
          <w:p w:rsidR="00D948F8" w:rsidRPr="00DD64AE" w:rsidRDefault="00D948F8" w:rsidP="00D948F8">
            <w:pPr>
              <w:ind w:firstLineChars="120" w:firstLine="31680"/>
              <w:jc w:val="center"/>
              <w:rPr>
                <w:rFonts w:ascii="Times New Roman" w:hAnsi="Times New Roman"/>
                <w:b/>
                <w:sz w:val="24"/>
              </w:rPr>
            </w:pPr>
            <w:r w:rsidRPr="00DD64AE">
              <w:rPr>
                <w:rFonts w:ascii="Times New Roman" w:eastAsia="仿宋_GB2312" w:hAnsi="Times New Roman" w:hint="eastAsia"/>
                <w:b/>
                <w:sz w:val="24"/>
              </w:rPr>
              <w:t>合计</w:t>
            </w:r>
          </w:p>
        </w:tc>
        <w:tc>
          <w:tcPr>
            <w:tcW w:w="1260" w:type="dxa"/>
            <w:vAlign w:val="center"/>
          </w:tcPr>
          <w:p w:rsidR="00D948F8" w:rsidRPr="00DD64AE" w:rsidRDefault="00D948F8" w:rsidP="00E93F42">
            <w:pPr>
              <w:jc w:val="center"/>
              <w:rPr>
                <w:rFonts w:ascii="仿宋_GB2312" w:eastAsia="仿宋_GB2312" w:hAnsi="Times New Roman"/>
                <w:b/>
              </w:rPr>
            </w:pPr>
            <w:r w:rsidRPr="00DD64AE">
              <w:rPr>
                <w:rFonts w:ascii="仿宋_GB2312" w:eastAsia="仿宋_GB2312" w:hAnsi="Times New Roman" w:hint="eastAsia"/>
                <w:b/>
              </w:rPr>
              <w:t>万元</w:t>
            </w:r>
          </w:p>
        </w:tc>
        <w:tc>
          <w:tcPr>
            <w:tcW w:w="4564" w:type="dxa"/>
            <w:vAlign w:val="center"/>
          </w:tcPr>
          <w:p w:rsidR="00D948F8" w:rsidRPr="00AE39EF" w:rsidRDefault="00D948F8" w:rsidP="00E93F4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八</w:t>
      </w:r>
      <w:r w:rsidRPr="00AE39EF">
        <w:rPr>
          <w:rFonts w:ascii="Times New Roman" w:hAnsi="Times New Roman" w:hint="eastAsia"/>
          <w:b/>
          <w:sz w:val="32"/>
          <w:szCs w:val="32"/>
        </w:rPr>
        <w:t>、申报单位意见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1"/>
      </w:tblGrid>
      <w:tr w:rsidR="00D948F8" w:rsidRPr="00402D3A" w:rsidTr="00BF5CEB">
        <w:trPr>
          <w:trHeight w:val="3027"/>
          <w:jc w:val="center"/>
        </w:trPr>
        <w:tc>
          <w:tcPr>
            <w:tcW w:w="9611" w:type="dxa"/>
            <w:vAlign w:val="center"/>
          </w:tcPr>
          <w:p w:rsidR="00D948F8" w:rsidRPr="00AE39EF" w:rsidRDefault="00D948F8" w:rsidP="00AE39E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Pr="00AE39EF" w:rsidRDefault="00D948F8" w:rsidP="00AE39E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402D3A">
            <w:pPr>
              <w:wordWrap w:val="0"/>
              <w:jc w:val="right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Times New Roman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Times New Roman" w:hint="eastAsia"/>
                <w:b/>
                <w:sz w:val="24"/>
              </w:rPr>
              <w:t>院系部领导签字：</w:t>
            </w:r>
            <w:r>
              <w:rPr>
                <w:rFonts w:ascii="仿宋_GB2312" w:eastAsia="仿宋_GB2312" w:hAnsi="Times New Roman"/>
                <w:b/>
                <w:sz w:val="24"/>
              </w:rPr>
              <w:t xml:space="preserve">                </w:t>
            </w: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（公章）</w:t>
            </w:r>
          </w:p>
          <w:p w:rsidR="00D948F8" w:rsidRPr="00AE39EF" w:rsidRDefault="00D948F8" w:rsidP="000049CA">
            <w:pPr>
              <w:jc w:val="right"/>
              <w:rPr>
                <w:rFonts w:ascii="仿宋_GB2312" w:eastAsia="仿宋_GB2312" w:hAnsi="Times New Roman"/>
                <w:b/>
                <w:sz w:val="24"/>
              </w:rPr>
            </w:pPr>
            <w:r w:rsidRPr="00AE39EF">
              <w:rPr>
                <w:rFonts w:ascii="仿宋_GB2312" w:eastAsia="仿宋_GB2312" w:hAnsi="Times New Roman"/>
                <w:b/>
                <w:sz w:val="24"/>
              </w:rPr>
              <w:t xml:space="preserve"> </w:t>
            </w:r>
          </w:p>
          <w:p w:rsidR="00D948F8" w:rsidRPr="00AE39EF" w:rsidRDefault="00D948F8" w:rsidP="000049CA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年</w:t>
            </w:r>
            <w:r w:rsidRPr="00AE39EF">
              <w:rPr>
                <w:rFonts w:ascii="仿宋_GB2312" w:eastAsia="仿宋_GB2312" w:hAnsi="Times New Roman"/>
                <w:b/>
                <w:sz w:val="24"/>
              </w:rPr>
              <w:t xml:space="preserve">     </w:t>
            </w: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月</w:t>
            </w:r>
            <w:r w:rsidRPr="00AE39EF">
              <w:rPr>
                <w:rFonts w:ascii="仿宋_GB2312" w:eastAsia="仿宋_GB2312" w:hAnsi="Times New Roman"/>
                <w:b/>
                <w:sz w:val="24"/>
              </w:rPr>
              <w:t xml:space="preserve">     </w:t>
            </w: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日</w:t>
            </w:r>
            <w:r w:rsidRPr="00AE39EF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</w:tbl>
    <w:p w:rsidR="00D948F8" w:rsidRPr="00AE39EF" w:rsidRDefault="00D948F8" w:rsidP="000049CA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AE39EF">
        <w:rPr>
          <w:rFonts w:ascii="Times New Roman" w:hAnsi="Times New Roman" w:hint="eastAsia"/>
          <w:b/>
          <w:sz w:val="32"/>
          <w:szCs w:val="32"/>
        </w:rPr>
        <w:t>九、学校审批意见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D948F8" w:rsidRPr="00AE39EF" w:rsidTr="00BF5CEB">
        <w:trPr>
          <w:trHeight w:val="3192"/>
          <w:jc w:val="center"/>
        </w:trPr>
        <w:tc>
          <w:tcPr>
            <w:tcW w:w="9606" w:type="dxa"/>
          </w:tcPr>
          <w:p w:rsidR="00D948F8" w:rsidRDefault="00D948F8" w:rsidP="000049C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0049C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0049C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Pr="000049CA" w:rsidRDefault="00D948F8" w:rsidP="000049CA">
            <w:pPr>
              <w:spacing w:before="100" w:beforeAutospacing="1" w:after="100" w:afterAutospacing="1"/>
              <w:jc w:val="right"/>
              <w:rPr>
                <w:rFonts w:ascii="仿宋_GB2312" w:eastAsia="仿宋_GB2312" w:hAnsi="Times New Roman"/>
                <w:b/>
                <w:sz w:val="24"/>
              </w:rPr>
            </w:pPr>
            <w:r w:rsidRPr="000049CA">
              <w:rPr>
                <w:rFonts w:ascii="仿宋_GB2312" w:eastAsia="仿宋_GB2312" w:hAnsi="Times New Roman" w:hint="eastAsia"/>
                <w:b/>
                <w:sz w:val="24"/>
              </w:rPr>
              <w:t>（公章）</w:t>
            </w:r>
          </w:p>
          <w:p w:rsidR="00D948F8" w:rsidRPr="00AE39EF" w:rsidRDefault="00D948F8" w:rsidP="000049CA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b/>
                <w:sz w:val="24"/>
              </w:rPr>
            </w:pPr>
            <w:r w:rsidRPr="000049CA">
              <w:rPr>
                <w:rFonts w:ascii="仿宋_GB2312" w:eastAsia="仿宋_GB2312" w:hAnsi="Times New Roman" w:hint="eastAsia"/>
                <w:b/>
                <w:sz w:val="24"/>
              </w:rPr>
              <w:t>年</w:t>
            </w:r>
            <w:r w:rsidRPr="000049CA">
              <w:rPr>
                <w:rFonts w:ascii="仿宋_GB2312" w:eastAsia="仿宋_GB2312" w:hAnsi="Times New Roman"/>
                <w:b/>
                <w:sz w:val="24"/>
              </w:rPr>
              <w:t xml:space="preserve">    </w:t>
            </w:r>
            <w:r w:rsidRPr="000049CA">
              <w:rPr>
                <w:rFonts w:ascii="仿宋_GB2312" w:eastAsia="仿宋_GB2312" w:hAnsi="Times New Roman" w:hint="eastAsia"/>
                <w:b/>
                <w:sz w:val="24"/>
              </w:rPr>
              <w:t>月</w:t>
            </w:r>
            <w:r w:rsidRPr="000049CA">
              <w:rPr>
                <w:rFonts w:ascii="仿宋_GB2312" w:eastAsia="仿宋_GB2312" w:hAnsi="Times New Roman"/>
                <w:b/>
                <w:sz w:val="24"/>
              </w:rPr>
              <w:t xml:space="preserve">    </w:t>
            </w:r>
            <w:r w:rsidRPr="000049CA">
              <w:rPr>
                <w:rFonts w:ascii="仿宋_GB2312" w:eastAsia="仿宋_GB2312" w:hAnsi="Times New Roman" w:hint="eastAsia"/>
                <w:b/>
                <w:sz w:val="24"/>
              </w:rPr>
              <w:t>日</w:t>
            </w:r>
          </w:p>
        </w:tc>
      </w:tr>
    </w:tbl>
    <w:p w:rsidR="00D948F8" w:rsidRDefault="00D948F8" w:rsidP="009437A5">
      <w:pPr>
        <w:rPr>
          <w:rFonts w:ascii="Times New Roman" w:hAnsi="Times New Roman"/>
        </w:rPr>
      </w:pPr>
      <w:r w:rsidRPr="00AE39EF">
        <w:rPr>
          <w:rFonts w:ascii="Times New Roman" w:hAnsi="Times New Roman"/>
        </w:rPr>
        <w:t xml:space="preserve">  </w:t>
      </w:r>
    </w:p>
    <w:p w:rsidR="00D948F8" w:rsidRPr="000049CA" w:rsidRDefault="00D948F8" w:rsidP="00C17771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  <w:r w:rsidRPr="000049CA">
        <w:rPr>
          <w:rFonts w:ascii="Times New Roman" w:eastAsia="仿宋_GB2312" w:hAnsi="Times New Roman" w:hint="eastAsia"/>
          <w:sz w:val="28"/>
          <w:szCs w:val="28"/>
        </w:rPr>
        <w:t>附件</w:t>
      </w:r>
      <w:r>
        <w:rPr>
          <w:rFonts w:ascii="宋体" w:hAnsi="宋体" w:cs="宋体"/>
          <w:sz w:val="28"/>
          <w:szCs w:val="28"/>
        </w:rPr>
        <w:t>3</w:t>
      </w:r>
      <w:r w:rsidRPr="000049CA"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D948F8" w:rsidRPr="000049CA" w:rsidRDefault="00D948F8" w:rsidP="00C17771">
      <w:pPr>
        <w:spacing w:line="560" w:lineRule="exact"/>
        <w:jc w:val="left"/>
        <w:rPr>
          <w:rFonts w:ascii="Times New Roman" w:eastAsia="仿宋_GB2312" w:hAnsi="Times New Roman"/>
          <w:sz w:val="28"/>
          <w:szCs w:val="28"/>
        </w:rPr>
      </w:pPr>
    </w:p>
    <w:p w:rsidR="00D948F8" w:rsidRPr="00F91A5F" w:rsidRDefault="00D948F8" w:rsidP="00C17771">
      <w:pPr>
        <w:adjustRightInd w:val="0"/>
        <w:snapToGrid w:val="0"/>
        <w:jc w:val="center"/>
        <w:rPr>
          <w:rFonts w:ascii="宋体"/>
          <w:b/>
          <w:sz w:val="48"/>
          <w:szCs w:val="28"/>
        </w:rPr>
      </w:pPr>
      <w:r w:rsidRPr="00F91A5F">
        <w:rPr>
          <w:rFonts w:ascii="宋体" w:hAnsi="宋体" w:hint="eastAsia"/>
          <w:b/>
          <w:sz w:val="48"/>
          <w:szCs w:val="28"/>
        </w:rPr>
        <w:t>湘潭大学校级大学生创新训练中心</w:t>
      </w:r>
    </w:p>
    <w:p w:rsidR="00D948F8" w:rsidRPr="00F91A5F" w:rsidRDefault="00D948F8" w:rsidP="00C17771">
      <w:pPr>
        <w:adjustRightInd w:val="0"/>
        <w:snapToGrid w:val="0"/>
        <w:jc w:val="center"/>
        <w:rPr>
          <w:rFonts w:ascii="宋体"/>
          <w:b/>
          <w:sz w:val="48"/>
          <w:szCs w:val="28"/>
        </w:rPr>
      </w:pPr>
    </w:p>
    <w:p w:rsidR="00D948F8" w:rsidRPr="00F91A5F" w:rsidRDefault="00D948F8" w:rsidP="00C17771">
      <w:pPr>
        <w:adjustRightInd w:val="0"/>
        <w:snapToGrid w:val="0"/>
        <w:jc w:val="center"/>
        <w:rPr>
          <w:rFonts w:ascii="宋体"/>
          <w:b/>
          <w:sz w:val="48"/>
          <w:szCs w:val="28"/>
        </w:rPr>
      </w:pPr>
      <w:r w:rsidRPr="00F91A5F">
        <w:rPr>
          <w:rFonts w:ascii="宋体" w:hAnsi="宋体" w:hint="eastAsia"/>
          <w:b/>
          <w:sz w:val="48"/>
          <w:szCs w:val="28"/>
        </w:rPr>
        <w:t>年度工作检查报告</w:t>
      </w:r>
    </w:p>
    <w:p w:rsidR="00D948F8" w:rsidRPr="000049CA" w:rsidRDefault="00D948F8" w:rsidP="00C17771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48F8" w:rsidRDefault="00D948F8" w:rsidP="00C17771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48F8" w:rsidRPr="000049CA" w:rsidRDefault="00D948F8" w:rsidP="00C17771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948F8" w:rsidRPr="000049CA" w:rsidRDefault="00D948F8" w:rsidP="00C17771">
      <w:pPr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Look w:val="00A0"/>
      </w:tblPr>
      <w:tblGrid>
        <w:gridCol w:w="2127"/>
        <w:gridCol w:w="236"/>
        <w:gridCol w:w="5012"/>
      </w:tblGrid>
      <w:tr w:rsidR="00D948F8" w:rsidRPr="00A93CFB" w:rsidTr="00C17771">
        <w:trPr>
          <w:trHeight w:val="1134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F91A5F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中心名称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bottom w:val="single" w:sz="4" w:space="0" w:color="auto"/>
            </w:tcBorders>
            <w:vAlign w:val="bottom"/>
          </w:tcPr>
          <w:p w:rsidR="00D948F8" w:rsidRPr="00A93CFB" w:rsidRDefault="00D948F8" w:rsidP="00F91A5F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</w:p>
        </w:tc>
      </w:tr>
      <w:tr w:rsidR="00D948F8" w:rsidRPr="00A93CFB" w:rsidTr="00C17771">
        <w:trPr>
          <w:trHeight w:val="1134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F91A5F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中心负责人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F91A5F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</w:p>
        </w:tc>
      </w:tr>
      <w:tr w:rsidR="00D948F8" w:rsidRPr="00A93CFB" w:rsidTr="00C17771">
        <w:trPr>
          <w:trHeight w:val="1134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C17771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所属</w:t>
            </w: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F91A5F">
            <w:pPr>
              <w:jc w:val="right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A93CFB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（公章）</w:t>
            </w:r>
          </w:p>
        </w:tc>
      </w:tr>
      <w:tr w:rsidR="00D948F8" w:rsidRPr="00A93CFB" w:rsidTr="00C17771">
        <w:trPr>
          <w:trHeight w:val="1134"/>
          <w:jc w:val="center"/>
        </w:trPr>
        <w:tc>
          <w:tcPr>
            <w:tcW w:w="2127" w:type="dxa"/>
            <w:vAlign w:val="bottom"/>
          </w:tcPr>
          <w:p w:rsidR="00D948F8" w:rsidRPr="00A93CFB" w:rsidRDefault="00D948F8" w:rsidP="00F91A5F">
            <w:pPr>
              <w:jc w:val="distribute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36" w:type="dxa"/>
            <w:vAlign w:val="bottom"/>
          </w:tcPr>
          <w:p w:rsidR="00D948F8" w:rsidRPr="00A93CFB" w:rsidRDefault="00D948F8" w:rsidP="00D948F8">
            <w:pPr>
              <w:ind w:leftChars="-58" w:left="31680" w:rightChars="-105" w:righ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48F8" w:rsidRPr="00A93CFB" w:rsidRDefault="00D948F8" w:rsidP="00D948F8">
            <w:pPr>
              <w:ind w:leftChars="512" w:left="31680"/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D948F8" w:rsidRPr="000049CA" w:rsidRDefault="00D948F8" w:rsidP="00C17771">
      <w:pPr>
        <w:ind w:firstLine="539"/>
        <w:jc w:val="center"/>
        <w:rPr>
          <w:rFonts w:ascii="Times New Roman" w:hAnsi="Times New Roman"/>
          <w:color w:val="000000"/>
          <w:sz w:val="24"/>
        </w:rPr>
      </w:pPr>
    </w:p>
    <w:p w:rsidR="00D948F8" w:rsidRPr="000049CA" w:rsidRDefault="00D948F8" w:rsidP="00C17771">
      <w:pPr>
        <w:ind w:firstLine="539"/>
        <w:rPr>
          <w:rFonts w:ascii="Times New Roman" w:hAnsi="Times New Roman"/>
          <w:color w:val="000000"/>
          <w:sz w:val="28"/>
        </w:rPr>
      </w:pPr>
    </w:p>
    <w:p w:rsidR="00D948F8" w:rsidRPr="000049CA" w:rsidRDefault="00D948F8" w:rsidP="00C17771">
      <w:pPr>
        <w:ind w:firstLine="539"/>
        <w:rPr>
          <w:rFonts w:ascii="Times New Roman" w:hAnsi="Times New Roman"/>
          <w:color w:val="000000"/>
          <w:sz w:val="28"/>
        </w:rPr>
      </w:pPr>
    </w:p>
    <w:p w:rsidR="00D948F8" w:rsidRPr="000049CA" w:rsidRDefault="00D948F8" w:rsidP="00C17771">
      <w:pPr>
        <w:spacing w:line="560" w:lineRule="exact"/>
        <w:jc w:val="center"/>
        <w:rPr>
          <w:rFonts w:ascii="Times New Roman" w:eastAsia="楷体_GB2312" w:hAnsi="Times New Roman"/>
          <w:b/>
          <w:spacing w:val="40"/>
          <w:kern w:val="0"/>
          <w:sz w:val="36"/>
        </w:rPr>
      </w:pPr>
      <w:r w:rsidRPr="000049CA">
        <w:rPr>
          <w:rFonts w:ascii="Times New Roman" w:eastAsia="楷体_GB2312" w:hAnsi="Times New Roman" w:hint="eastAsia"/>
          <w:b/>
          <w:spacing w:val="40"/>
          <w:kern w:val="0"/>
          <w:sz w:val="36"/>
        </w:rPr>
        <w:t>湘潭大学制</w:t>
      </w:r>
    </w:p>
    <w:p w:rsidR="00D948F8" w:rsidRPr="00AE39EF" w:rsidRDefault="00D948F8" w:rsidP="00C17771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0049CA">
        <w:rPr>
          <w:rFonts w:ascii="Times New Roman" w:eastAsia="楷体_GB2312" w:hAnsi="Times New Roman"/>
          <w:b/>
          <w:spacing w:val="40"/>
          <w:kern w:val="0"/>
          <w:sz w:val="36"/>
        </w:rPr>
        <w:br w:type="page"/>
      </w:r>
      <w:r>
        <w:rPr>
          <w:rFonts w:ascii="Times New Roman" w:hAnsi="Times New Roman" w:hint="eastAsia"/>
          <w:b/>
          <w:sz w:val="32"/>
          <w:szCs w:val="32"/>
        </w:rPr>
        <w:t>一</w:t>
      </w:r>
      <w:r w:rsidRPr="00AE39EF">
        <w:rPr>
          <w:rFonts w:ascii="Times New Roman" w:hAnsi="Times New Roman" w:hint="eastAsia"/>
          <w:b/>
          <w:sz w:val="32"/>
          <w:szCs w:val="32"/>
        </w:rPr>
        <w:t>、</w:t>
      </w:r>
      <w:r w:rsidRPr="00C17771">
        <w:rPr>
          <w:rFonts w:ascii="Times New Roman" w:hAnsi="Times New Roman" w:hint="eastAsia"/>
          <w:b/>
          <w:sz w:val="32"/>
          <w:szCs w:val="32"/>
        </w:rPr>
        <w:t>项目建设进展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D948F8" w:rsidRPr="00AE39EF" w:rsidTr="00041E9F">
        <w:trPr>
          <w:trHeight w:val="6178"/>
          <w:jc w:val="center"/>
        </w:trPr>
        <w:tc>
          <w:tcPr>
            <w:tcW w:w="9659" w:type="dxa"/>
          </w:tcPr>
          <w:p w:rsidR="00D948F8" w:rsidRPr="00AE39EF" w:rsidRDefault="00D948F8" w:rsidP="00F91A5F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D948F8" w:rsidRPr="00AE39EF" w:rsidRDefault="00D948F8" w:rsidP="00C17771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二</w:t>
      </w:r>
      <w:r w:rsidRPr="00AE39EF">
        <w:rPr>
          <w:rFonts w:ascii="Times New Roman" w:hAnsi="Times New Roman" w:hint="eastAsia"/>
          <w:b/>
          <w:sz w:val="32"/>
          <w:szCs w:val="32"/>
        </w:rPr>
        <w:t>、</w:t>
      </w:r>
      <w:r w:rsidRPr="00C17771">
        <w:rPr>
          <w:rFonts w:ascii="Times New Roman" w:hAnsi="Times New Roman" w:hint="eastAsia"/>
          <w:b/>
          <w:sz w:val="32"/>
          <w:szCs w:val="32"/>
        </w:rPr>
        <w:t>后续建设方案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659"/>
      </w:tblGrid>
      <w:tr w:rsidR="00D948F8" w:rsidRPr="00AE39EF" w:rsidTr="00041E9F">
        <w:trPr>
          <w:trHeight w:val="6566"/>
          <w:jc w:val="center"/>
        </w:trPr>
        <w:tc>
          <w:tcPr>
            <w:tcW w:w="9659" w:type="dxa"/>
          </w:tcPr>
          <w:p w:rsidR="00D948F8" w:rsidRPr="00AE39EF" w:rsidRDefault="00D948F8" w:rsidP="00F91A5F">
            <w:pPr>
              <w:spacing w:before="100" w:beforeAutospacing="1" w:after="100" w:afterAutospacing="1"/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:rsidR="00D948F8" w:rsidRPr="00AE39EF" w:rsidRDefault="00D948F8" w:rsidP="00C17771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三</w:t>
      </w:r>
      <w:r w:rsidRPr="00AE39EF">
        <w:rPr>
          <w:rFonts w:ascii="Times New Roman" w:hAnsi="Times New Roman" w:hint="eastAsia"/>
          <w:b/>
          <w:sz w:val="32"/>
          <w:szCs w:val="32"/>
        </w:rPr>
        <w:t>、</w:t>
      </w:r>
      <w:r w:rsidRPr="00C17771">
        <w:rPr>
          <w:rFonts w:ascii="Times New Roman" w:hAnsi="Times New Roman" w:hint="eastAsia"/>
          <w:b/>
          <w:sz w:val="32"/>
          <w:szCs w:val="32"/>
        </w:rPr>
        <w:t>存在的问题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</w:tblCellMar>
        <w:tblLook w:val="01E0"/>
      </w:tblPr>
      <w:tblGrid>
        <w:gridCol w:w="9464"/>
      </w:tblGrid>
      <w:tr w:rsidR="00D948F8" w:rsidRPr="00AE39EF" w:rsidTr="00F91A5F">
        <w:trPr>
          <w:trHeight w:val="7170"/>
          <w:jc w:val="center"/>
        </w:trPr>
        <w:tc>
          <w:tcPr>
            <w:tcW w:w="9464" w:type="dxa"/>
          </w:tcPr>
          <w:p w:rsidR="00D948F8" w:rsidRPr="00AE39EF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sz w:val="24"/>
              </w:rPr>
            </w:pPr>
          </w:p>
        </w:tc>
      </w:tr>
    </w:tbl>
    <w:p w:rsidR="00D948F8" w:rsidRPr="00AE39EF" w:rsidRDefault="00D948F8" w:rsidP="00C17771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四</w:t>
      </w:r>
      <w:r w:rsidRPr="00AE39EF">
        <w:rPr>
          <w:rFonts w:ascii="Times New Roman" w:hAnsi="Times New Roman" w:hint="eastAsia"/>
          <w:b/>
          <w:sz w:val="32"/>
          <w:szCs w:val="32"/>
        </w:rPr>
        <w:t>、</w:t>
      </w:r>
      <w:r w:rsidRPr="00C17771">
        <w:rPr>
          <w:rFonts w:ascii="Times New Roman" w:hAnsi="Times New Roman" w:hint="eastAsia"/>
          <w:b/>
          <w:sz w:val="32"/>
          <w:szCs w:val="32"/>
        </w:rPr>
        <w:t>中心开展的创新训练活动</w:t>
      </w:r>
    </w:p>
    <w:tbl>
      <w:tblPr>
        <w:tblW w:w="9582" w:type="dxa"/>
        <w:jc w:val="center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2"/>
      </w:tblGrid>
      <w:tr w:rsidR="00D948F8" w:rsidRPr="00AE39EF" w:rsidTr="00F91A5F">
        <w:trPr>
          <w:trHeight w:val="5884"/>
          <w:jc w:val="center"/>
        </w:trPr>
        <w:tc>
          <w:tcPr>
            <w:tcW w:w="9582" w:type="dxa"/>
          </w:tcPr>
          <w:p w:rsidR="00D948F8" w:rsidRPr="00AE39EF" w:rsidRDefault="00D948F8" w:rsidP="00D948F8">
            <w:pPr>
              <w:spacing w:before="100" w:beforeAutospacing="1" w:after="100" w:afterAutospacing="1"/>
              <w:ind w:firstLineChars="200" w:firstLine="3168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948F8" w:rsidRPr="00AE39EF" w:rsidRDefault="00D948F8" w:rsidP="00C17771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五</w:t>
      </w:r>
      <w:r w:rsidRPr="00AE39EF">
        <w:rPr>
          <w:rFonts w:ascii="Times New Roman" w:hAnsi="Times New Roman" w:hint="eastAsia"/>
          <w:b/>
          <w:sz w:val="32"/>
          <w:szCs w:val="32"/>
        </w:rPr>
        <w:t>、经费使用</w:t>
      </w:r>
      <w:r>
        <w:rPr>
          <w:rFonts w:ascii="Times New Roman" w:hAnsi="Times New Roman" w:hint="eastAsia"/>
          <w:b/>
          <w:sz w:val="32"/>
          <w:szCs w:val="32"/>
        </w:rPr>
        <w:t>情况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060"/>
        <w:gridCol w:w="1260"/>
        <w:gridCol w:w="4564"/>
      </w:tblGrid>
      <w:tr w:rsidR="00D948F8" w:rsidRPr="00AE39EF" w:rsidTr="00F91A5F">
        <w:trPr>
          <w:trHeight w:val="601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序号</w:t>
            </w: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计划支出项目</w:t>
            </w: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金额</w:t>
            </w:r>
            <w:r w:rsidRPr="00AE39EF">
              <w:rPr>
                <w:rFonts w:ascii="Times New Roman" w:eastAsia="仿宋_GB2312" w:hAnsi="Times New Roman"/>
                <w:sz w:val="24"/>
              </w:rPr>
              <w:t>(</w:t>
            </w:r>
            <w:r w:rsidRPr="00AE39EF">
              <w:rPr>
                <w:rFonts w:ascii="Times New Roman" w:eastAsia="仿宋_GB2312" w:hAnsi="Times New Roman" w:hint="eastAsia"/>
                <w:sz w:val="24"/>
              </w:rPr>
              <w:t>元</w:t>
            </w:r>
            <w:r w:rsidRPr="00AE39EF">
              <w:rPr>
                <w:rFonts w:ascii="Times New Roman" w:eastAsia="仿宋_GB2312" w:hAnsi="Times New Roman"/>
                <w:sz w:val="24"/>
              </w:rPr>
              <w:t>)</w:t>
            </w: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AE39EF">
              <w:rPr>
                <w:rFonts w:ascii="Times New Roman" w:eastAsia="仿宋_GB2312" w:hAnsi="Times New Roman" w:hint="eastAsia"/>
                <w:sz w:val="24"/>
              </w:rPr>
              <w:t>支出根据及理由</w:t>
            </w: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72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0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260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D948F8" w:rsidRPr="00AE39EF" w:rsidTr="00F91A5F">
        <w:trPr>
          <w:trHeight w:hRule="exact" w:val="567"/>
          <w:jc w:val="center"/>
        </w:trPr>
        <w:tc>
          <w:tcPr>
            <w:tcW w:w="3780" w:type="dxa"/>
            <w:gridSpan w:val="2"/>
            <w:vAlign w:val="center"/>
          </w:tcPr>
          <w:p w:rsidR="00D948F8" w:rsidRPr="00DD64AE" w:rsidRDefault="00D948F8" w:rsidP="00D948F8">
            <w:pPr>
              <w:ind w:firstLineChars="120" w:firstLine="31680"/>
              <w:jc w:val="center"/>
              <w:rPr>
                <w:rFonts w:ascii="Times New Roman" w:hAnsi="Times New Roman"/>
                <w:b/>
                <w:sz w:val="24"/>
              </w:rPr>
            </w:pPr>
            <w:r w:rsidRPr="00DD64AE">
              <w:rPr>
                <w:rFonts w:ascii="Times New Roman" w:eastAsia="仿宋_GB2312" w:hAnsi="Times New Roman" w:hint="eastAsia"/>
                <w:b/>
                <w:sz w:val="24"/>
              </w:rPr>
              <w:t>合计</w:t>
            </w:r>
          </w:p>
        </w:tc>
        <w:tc>
          <w:tcPr>
            <w:tcW w:w="1260" w:type="dxa"/>
            <w:vAlign w:val="center"/>
          </w:tcPr>
          <w:p w:rsidR="00D948F8" w:rsidRPr="00DD64AE" w:rsidRDefault="00D948F8" w:rsidP="00F91A5F">
            <w:pPr>
              <w:jc w:val="center"/>
              <w:rPr>
                <w:rFonts w:ascii="仿宋_GB2312" w:eastAsia="仿宋_GB2312" w:hAnsi="Times New Roman"/>
                <w:b/>
              </w:rPr>
            </w:pPr>
            <w:r w:rsidRPr="00DD64AE">
              <w:rPr>
                <w:rFonts w:ascii="仿宋_GB2312" w:eastAsia="仿宋_GB2312" w:hAnsi="Times New Roman" w:hint="eastAsia"/>
                <w:b/>
              </w:rPr>
              <w:t>万元</w:t>
            </w:r>
          </w:p>
        </w:tc>
        <w:tc>
          <w:tcPr>
            <w:tcW w:w="4564" w:type="dxa"/>
            <w:vAlign w:val="center"/>
          </w:tcPr>
          <w:p w:rsidR="00D948F8" w:rsidRPr="00AE39EF" w:rsidRDefault="00D948F8" w:rsidP="00F91A5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948F8" w:rsidRPr="00AE39EF" w:rsidRDefault="00D948F8" w:rsidP="00C17771">
      <w:pPr>
        <w:spacing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>六</w:t>
      </w:r>
      <w:r w:rsidRPr="00AE39EF">
        <w:rPr>
          <w:rFonts w:ascii="Times New Roman" w:hAnsi="Times New Roman" w:hint="eastAsia"/>
          <w:b/>
          <w:sz w:val="32"/>
          <w:szCs w:val="32"/>
        </w:rPr>
        <w:t>、</w:t>
      </w:r>
      <w:r>
        <w:rPr>
          <w:rFonts w:ascii="Times New Roman" w:hAnsi="Times New Roman" w:hint="eastAsia"/>
          <w:b/>
          <w:sz w:val="32"/>
          <w:szCs w:val="32"/>
        </w:rPr>
        <w:t>所在</w:t>
      </w:r>
      <w:r w:rsidRPr="00AE39EF">
        <w:rPr>
          <w:rFonts w:ascii="Times New Roman" w:hAnsi="Times New Roman" w:hint="eastAsia"/>
          <w:b/>
          <w:sz w:val="32"/>
          <w:szCs w:val="32"/>
        </w:rPr>
        <w:t>单位意见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1"/>
      </w:tblGrid>
      <w:tr w:rsidR="00D948F8" w:rsidRPr="00402D3A" w:rsidTr="00F91A5F">
        <w:trPr>
          <w:trHeight w:val="3027"/>
          <w:jc w:val="center"/>
        </w:trPr>
        <w:tc>
          <w:tcPr>
            <w:tcW w:w="9611" w:type="dxa"/>
            <w:vAlign w:val="center"/>
          </w:tcPr>
          <w:p w:rsidR="00D948F8" w:rsidRPr="00AE39EF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Pr="00AE39EF" w:rsidRDefault="00D948F8" w:rsidP="00F91A5F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</w:rPr>
            </w:pPr>
          </w:p>
          <w:p w:rsidR="00D948F8" w:rsidRDefault="00D948F8" w:rsidP="00F91A5F">
            <w:pPr>
              <w:wordWrap w:val="0"/>
              <w:jc w:val="right"/>
              <w:rPr>
                <w:rFonts w:ascii="仿宋_GB2312" w:eastAsia="仿宋_GB2312" w:hAnsi="Times New Roman"/>
                <w:b/>
                <w:sz w:val="24"/>
              </w:rPr>
            </w:pPr>
            <w:r>
              <w:rPr>
                <w:rFonts w:ascii="仿宋_GB2312" w:eastAsia="仿宋_GB2312" w:hAnsi="Times New Roman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Times New Roman" w:hint="eastAsia"/>
                <w:b/>
                <w:sz w:val="24"/>
              </w:rPr>
              <w:t>院系部领导签字：</w:t>
            </w:r>
            <w:r>
              <w:rPr>
                <w:rFonts w:ascii="仿宋_GB2312" w:eastAsia="仿宋_GB2312" w:hAnsi="Times New Roman"/>
                <w:b/>
                <w:sz w:val="24"/>
              </w:rPr>
              <w:t xml:space="preserve">                </w:t>
            </w: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（公章）</w:t>
            </w:r>
          </w:p>
          <w:p w:rsidR="00D948F8" w:rsidRPr="00AE39EF" w:rsidRDefault="00D948F8" w:rsidP="00F91A5F">
            <w:pPr>
              <w:jc w:val="right"/>
              <w:rPr>
                <w:rFonts w:ascii="仿宋_GB2312" w:eastAsia="仿宋_GB2312" w:hAnsi="Times New Roman"/>
                <w:b/>
                <w:sz w:val="24"/>
              </w:rPr>
            </w:pPr>
            <w:r w:rsidRPr="00AE39EF">
              <w:rPr>
                <w:rFonts w:ascii="仿宋_GB2312" w:eastAsia="仿宋_GB2312" w:hAnsi="Times New Roman"/>
                <w:b/>
                <w:sz w:val="24"/>
              </w:rPr>
              <w:t xml:space="preserve"> </w:t>
            </w:r>
          </w:p>
          <w:p w:rsidR="00D948F8" w:rsidRPr="00AE39EF" w:rsidRDefault="00D948F8" w:rsidP="00F91A5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年</w:t>
            </w:r>
            <w:r w:rsidRPr="00AE39EF">
              <w:rPr>
                <w:rFonts w:ascii="仿宋_GB2312" w:eastAsia="仿宋_GB2312" w:hAnsi="Times New Roman"/>
                <w:b/>
                <w:sz w:val="24"/>
              </w:rPr>
              <w:t xml:space="preserve">     </w:t>
            </w: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月</w:t>
            </w:r>
            <w:r w:rsidRPr="00AE39EF">
              <w:rPr>
                <w:rFonts w:ascii="仿宋_GB2312" w:eastAsia="仿宋_GB2312" w:hAnsi="Times New Roman"/>
                <w:b/>
                <w:sz w:val="24"/>
              </w:rPr>
              <w:t xml:space="preserve">     </w:t>
            </w:r>
            <w:r w:rsidRPr="00AE39EF">
              <w:rPr>
                <w:rFonts w:ascii="仿宋_GB2312" w:eastAsia="仿宋_GB2312" w:hAnsi="Times New Roman" w:hint="eastAsia"/>
                <w:b/>
                <w:sz w:val="24"/>
              </w:rPr>
              <w:t>日</w:t>
            </w:r>
            <w:r w:rsidRPr="00AE39EF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</w:tbl>
    <w:p w:rsidR="00D948F8" w:rsidRPr="000049CA" w:rsidRDefault="00D948F8" w:rsidP="00C17771">
      <w:pPr>
        <w:rPr>
          <w:rFonts w:ascii="Times New Roman" w:eastAsia="仿宋_GB2312" w:hAnsi="Times New Roman"/>
          <w:sz w:val="28"/>
          <w:szCs w:val="28"/>
        </w:rPr>
      </w:pPr>
      <w:r w:rsidRPr="00AE39EF">
        <w:rPr>
          <w:rFonts w:ascii="Times New Roman" w:hAnsi="Times New Roman"/>
        </w:rPr>
        <w:t xml:space="preserve">  </w:t>
      </w:r>
    </w:p>
    <w:sectPr w:rsidR="00D948F8" w:rsidRPr="000049CA" w:rsidSect="007610E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8F8" w:rsidRDefault="00D948F8" w:rsidP="009D16D7">
      <w:r>
        <w:separator/>
      </w:r>
    </w:p>
  </w:endnote>
  <w:endnote w:type="continuationSeparator" w:id="0">
    <w:p w:rsidR="00D948F8" w:rsidRDefault="00D948F8" w:rsidP="009D1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8F8" w:rsidRDefault="00D948F8" w:rsidP="009D16D7">
      <w:r>
        <w:separator/>
      </w:r>
    </w:p>
  </w:footnote>
  <w:footnote w:type="continuationSeparator" w:id="0">
    <w:p w:rsidR="00D948F8" w:rsidRDefault="00D948F8" w:rsidP="009D16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0566"/>
    <w:rsid w:val="000049CA"/>
    <w:rsid w:val="0002194F"/>
    <w:rsid w:val="000317FD"/>
    <w:rsid w:val="00031809"/>
    <w:rsid w:val="00041E9F"/>
    <w:rsid w:val="000432BB"/>
    <w:rsid w:val="000438C1"/>
    <w:rsid w:val="0004700F"/>
    <w:rsid w:val="0005597D"/>
    <w:rsid w:val="00096ECB"/>
    <w:rsid w:val="000D538E"/>
    <w:rsid w:val="000D69C0"/>
    <w:rsid w:val="00127892"/>
    <w:rsid w:val="001966BC"/>
    <w:rsid w:val="001F43BC"/>
    <w:rsid w:val="002302A2"/>
    <w:rsid w:val="00232985"/>
    <w:rsid w:val="0024268C"/>
    <w:rsid w:val="003959E0"/>
    <w:rsid w:val="003A7D4D"/>
    <w:rsid w:val="00402D3A"/>
    <w:rsid w:val="00424DF0"/>
    <w:rsid w:val="00426AC5"/>
    <w:rsid w:val="004967AD"/>
    <w:rsid w:val="004D3820"/>
    <w:rsid w:val="004E0566"/>
    <w:rsid w:val="00500EBE"/>
    <w:rsid w:val="0051160E"/>
    <w:rsid w:val="00522405"/>
    <w:rsid w:val="00532E9C"/>
    <w:rsid w:val="00554D36"/>
    <w:rsid w:val="005673E5"/>
    <w:rsid w:val="0057328B"/>
    <w:rsid w:val="00580EA2"/>
    <w:rsid w:val="005A1187"/>
    <w:rsid w:val="005D0CA6"/>
    <w:rsid w:val="00606C4E"/>
    <w:rsid w:val="0063372B"/>
    <w:rsid w:val="00656CF7"/>
    <w:rsid w:val="00694614"/>
    <w:rsid w:val="00730C8E"/>
    <w:rsid w:val="007610E8"/>
    <w:rsid w:val="00795811"/>
    <w:rsid w:val="007B47E4"/>
    <w:rsid w:val="007B54A0"/>
    <w:rsid w:val="007D2826"/>
    <w:rsid w:val="007D2D46"/>
    <w:rsid w:val="007E4051"/>
    <w:rsid w:val="007F131D"/>
    <w:rsid w:val="00805EDF"/>
    <w:rsid w:val="00840015"/>
    <w:rsid w:val="0088368E"/>
    <w:rsid w:val="008852BF"/>
    <w:rsid w:val="0088589A"/>
    <w:rsid w:val="008F5550"/>
    <w:rsid w:val="00903512"/>
    <w:rsid w:val="009437A5"/>
    <w:rsid w:val="00967A76"/>
    <w:rsid w:val="00970542"/>
    <w:rsid w:val="009915C1"/>
    <w:rsid w:val="009C48CE"/>
    <w:rsid w:val="009D16D7"/>
    <w:rsid w:val="009D3F9E"/>
    <w:rsid w:val="009D6F96"/>
    <w:rsid w:val="009E4246"/>
    <w:rsid w:val="00A07259"/>
    <w:rsid w:val="00A7400F"/>
    <w:rsid w:val="00A93CFB"/>
    <w:rsid w:val="00A97360"/>
    <w:rsid w:val="00AE39EF"/>
    <w:rsid w:val="00B246BA"/>
    <w:rsid w:val="00BD7D98"/>
    <w:rsid w:val="00BE1E50"/>
    <w:rsid w:val="00BF5CEB"/>
    <w:rsid w:val="00C17771"/>
    <w:rsid w:val="00C35AD5"/>
    <w:rsid w:val="00C542DA"/>
    <w:rsid w:val="00C81B36"/>
    <w:rsid w:val="00CA0033"/>
    <w:rsid w:val="00CB382B"/>
    <w:rsid w:val="00CC73B6"/>
    <w:rsid w:val="00D35C12"/>
    <w:rsid w:val="00D60E4E"/>
    <w:rsid w:val="00D65428"/>
    <w:rsid w:val="00D67CC5"/>
    <w:rsid w:val="00D72584"/>
    <w:rsid w:val="00D948F8"/>
    <w:rsid w:val="00DB3346"/>
    <w:rsid w:val="00DB6DA6"/>
    <w:rsid w:val="00DB726D"/>
    <w:rsid w:val="00DC5CAE"/>
    <w:rsid w:val="00DD64AE"/>
    <w:rsid w:val="00E446A4"/>
    <w:rsid w:val="00E60A6A"/>
    <w:rsid w:val="00E93F42"/>
    <w:rsid w:val="00E94B75"/>
    <w:rsid w:val="00ED608A"/>
    <w:rsid w:val="00F37508"/>
    <w:rsid w:val="00F65A8D"/>
    <w:rsid w:val="00F872AC"/>
    <w:rsid w:val="00F9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8C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1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D16D7"/>
    <w:rPr>
      <w:sz w:val="18"/>
    </w:rPr>
  </w:style>
  <w:style w:type="paragraph" w:styleId="Footer">
    <w:name w:val="footer"/>
    <w:basedOn w:val="Normal"/>
    <w:link w:val="FooterChar"/>
    <w:uiPriority w:val="99"/>
    <w:rsid w:val="009D16D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16D7"/>
    <w:rPr>
      <w:sz w:val="18"/>
    </w:rPr>
  </w:style>
  <w:style w:type="character" w:styleId="Hyperlink">
    <w:name w:val="Hyperlink"/>
    <w:basedOn w:val="DefaultParagraphFont"/>
    <w:uiPriority w:val="99"/>
    <w:rsid w:val="0084001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7610E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3A7D4D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5C3F"/>
    <w:rPr>
      <w:rFonts w:ascii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rsid w:val="003A7D4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C3F"/>
    <w:rPr>
      <w:sz w:val="0"/>
      <w:szCs w:val="0"/>
    </w:rPr>
  </w:style>
  <w:style w:type="character" w:customStyle="1" w:styleId="content1">
    <w:name w:val="content1"/>
    <w:uiPriority w:val="99"/>
    <w:rsid w:val="00606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</Pages>
  <Words>242</Words>
  <Characters>1384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LIFENG</dc:creator>
  <cp:keywords/>
  <dc:description/>
  <cp:lastModifiedBy>文诗华</cp:lastModifiedBy>
  <cp:revision>2</cp:revision>
  <cp:lastPrinted>2015-10-13T06:38:00Z</cp:lastPrinted>
  <dcterms:created xsi:type="dcterms:W3CDTF">2015-10-14T00:27:00Z</dcterms:created>
  <dcterms:modified xsi:type="dcterms:W3CDTF">2015-10-14T00:27:00Z</dcterms:modified>
</cp:coreProperties>
</file>